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3FE4" w:rsidRPr="00B85EC2" w:rsidRDefault="00125C55" w:rsidP="00C802F9">
      <w:pPr>
        <w:rPr>
          <w:i/>
        </w:rPr>
      </w:pPr>
      <w:r w:rsidRPr="00B85EC2">
        <w:rPr>
          <w:i/>
        </w:rPr>
        <w:t xml:space="preserve">Liebe Freunde und Gäste, hier im Foyer </w:t>
      </w:r>
      <w:r w:rsidR="00A54967" w:rsidRPr="00B85EC2">
        <w:rPr>
          <w:i/>
        </w:rPr>
        <w:t xml:space="preserve">der Caritasschule und </w:t>
      </w:r>
      <w:r w:rsidR="005D37C2">
        <w:rPr>
          <w:i/>
        </w:rPr>
        <w:t xml:space="preserve">durch das Fernsehen </w:t>
      </w:r>
      <w:r w:rsidR="00A54967" w:rsidRPr="00B85EC2">
        <w:rPr>
          <w:i/>
        </w:rPr>
        <w:t>mit uns verbunden!</w:t>
      </w:r>
    </w:p>
    <w:p w:rsidR="00850C97" w:rsidRPr="00850C97" w:rsidRDefault="00125C55" w:rsidP="00850C97">
      <w:pPr>
        <w:rPr>
          <w:lang w:val="de-AT"/>
        </w:rPr>
      </w:pPr>
      <w:r w:rsidRPr="00336717">
        <w:rPr>
          <w:b/>
        </w:rPr>
        <w:t>Zutrauen ist größer als Angst!</w:t>
      </w:r>
      <w:r>
        <w:t xml:space="preserve"> </w:t>
      </w:r>
      <w:r w:rsidR="005D6370">
        <w:t>Dieser Slogan</w:t>
      </w:r>
      <w:r w:rsidR="00A54967">
        <w:t xml:space="preserve"> führt uns direkt </w:t>
      </w:r>
      <w:r w:rsidR="00FE414B">
        <w:t xml:space="preserve">in das Gleichnis, das wir heute, </w:t>
      </w:r>
      <w:r w:rsidR="00A54967">
        <w:t>am Welttag der Armen</w:t>
      </w:r>
      <w:r w:rsidR="00FE414B">
        <w:t>,</w:t>
      </w:r>
      <w:r w:rsidR="00A54967">
        <w:t xml:space="preserve"> </w:t>
      </w:r>
      <w:r w:rsidR="005D6370">
        <w:t xml:space="preserve">gehört haben. Zwei </w:t>
      </w:r>
      <w:r w:rsidR="00850C97">
        <w:t>äußerst Talentierte</w:t>
      </w:r>
      <w:r w:rsidR="005D6370">
        <w:t xml:space="preserve"> – mit </w:t>
      </w:r>
      <w:r w:rsidR="00850C97">
        <w:t xml:space="preserve">fünf, bzw. zwei Talenten ausgestattet – </w:t>
      </w:r>
      <w:r w:rsidR="00850C97" w:rsidRPr="00850C97">
        <w:rPr>
          <w:lang w:val="de-AT"/>
        </w:rPr>
        <w:t>mac</w:t>
      </w:r>
      <w:r w:rsidR="00336717">
        <w:rPr>
          <w:lang w:val="de-AT"/>
        </w:rPr>
        <w:t xml:space="preserve">hten sich „sofort“ ans Werk. Schnell oder sofort </w:t>
      </w:r>
      <w:r w:rsidR="00850C97" w:rsidRPr="00850C97">
        <w:rPr>
          <w:lang w:val="de-AT"/>
        </w:rPr>
        <w:t xml:space="preserve">steht im Evangelium immer für Freude und Begeisterung. Sofort werden sie </w:t>
      </w:r>
      <w:r w:rsidR="005F174C">
        <w:rPr>
          <w:lang w:val="de-AT"/>
        </w:rPr>
        <w:t>tätig</w:t>
      </w:r>
      <w:r w:rsidR="00850C97" w:rsidRPr="00850C97">
        <w:rPr>
          <w:lang w:val="de-AT"/>
        </w:rPr>
        <w:t>. „</w:t>
      </w:r>
      <w:r w:rsidR="00850C97" w:rsidRPr="005F174C">
        <w:rPr>
          <w:b/>
          <w:lang w:val="de-AT"/>
        </w:rPr>
        <w:t>Sie gingen h</w:t>
      </w:r>
      <w:r w:rsidR="00336717" w:rsidRPr="005F174C">
        <w:rPr>
          <w:b/>
          <w:lang w:val="de-AT"/>
        </w:rPr>
        <w:t>in“,</w:t>
      </w:r>
      <w:r w:rsidR="00336717">
        <w:rPr>
          <w:lang w:val="de-AT"/>
        </w:rPr>
        <w:t xml:space="preserve"> sie „gingen an die Sache“. Beide (!) </w:t>
      </w:r>
      <w:r w:rsidR="00B2671D">
        <w:rPr>
          <w:lang w:val="de-AT"/>
        </w:rPr>
        <w:t xml:space="preserve">beginnen mit  dem, was ihnen anvertraut wurde, zu „wirtschaften“. </w:t>
      </w:r>
      <w:r w:rsidR="005F174C">
        <w:rPr>
          <w:lang w:val="de-AT"/>
        </w:rPr>
        <w:t>Beide mit gleichem Elan. N</w:t>
      </w:r>
      <w:r w:rsidR="00850C97" w:rsidRPr="00850C97">
        <w:rPr>
          <w:lang w:val="de-AT"/>
        </w:rPr>
        <w:t>icht die Anzahl der Talente</w:t>
      </w:r>
      <w:r w:rsidR="005F174C">
        <w:rPr>
          <w:lang w:val="de-AT"/>
        </w:rPr>
        <w:t xml:space="preserve"> ist ausschlaggebend</w:t>
      </w:r>
      <w:r w:rsidR="00850C97" w:rsidRPr="00850C97">
        <w:rPr>
          <w:lang w:val="de-AT"/>
        </w:rPr>
        <w:t xml:space="preserve">, </w:t>
      </w:r>
      <w:r w:rsidR="00732D49">
        <w:rPr>
          <w:lang w:val="de-AT"/>
        </w:rPr>
        <w:t xml:space="preserve">sondern </w:t>
      </w:r>
      <w:r w:rsidR="00336717">
        <w:rPr>
          <w:lang w:val="de-AT"/>
        </w:rPr>
        <w:t>die</w:t>
      </w:r>
      <w:r w:rsidR="00732D49">
        <w:rPr>
          <w:lang w:val="de-AT"/>
        </w:rPr>
        <w:t xml:space="preserve"> </w:t>
      </w:r>
      <w:r w:rsidR="00850C97" w:rsidRPr="00850C97">
        <w:rPr>
          <w:lang w:val="de-AT"/>
        </w:rPr>
        <w:t>Freude</w:t>
      </w:r>
      <w:r w:rsidR="00850C97">
        <w:rPr>
          <w:lang w:val="de-AT"/>
        </w:rPr>
        <w:t xml:space="preserve"> und </w:t>
      </w:r>
      <w:r w:rsidR="00732D49">
        <w:rPr>
          <w:lang w:val="de-AT"/>
        </w:rPr>
        <w:t>L</w:t>
      </w:r>
      <w:r w:rsidR="00850C97" w:rsidRPr="00850C97">
        <w:rPr>
          <w:lang w:val="de-AT"/>
        </w:rPr>
        <w:t>eidenschaftlichkeit</w:t>
      </w:r>
      <w:r w:rsidR="00850C97">
        <w:rPr>
          <w:lang w:val="de-AT"/>
        </w:rPr>
        <w:t>.</w:t>
      </w:r>
    </w:p>
    <w:p w:rsidR="00652094" w:rsidRPr="00C867A6" w:rsidRDefault="003A61E4" w:rsidP="00C867A6">
      <w:r w:rsidRPr="00336717">
        <w:rPr>
          <w:b/>
          <w:lang w:val="de-AT"/>
        </w:rPr>
        <w:t>Jeder Mensch ist begabt.</w:t>
      </w:r>
      <w:r>
        <w:rPr>
          <w:lang w:val="de-AT"/>
        </w:rPr>
        <w:t xml:space="preserve"> Manche sind sogar hochbegabt, hochtalentiert. </w:t>
      </w:r>
      <w:r w:rsidR="00FE414B">
        <w:rPr>
          <w:lang w:val="de-AT"/>
        </w:rPr>
        <w:t>„</w:t>
      </w:r>
      <w:r>
        <w:rPr>
          <w:lang w:val="de-AT"/>
        </w:rPr>
        <w:t>V</w:t>
      </w:r>
      <w:r w:rsidR="00652094" w:rsidRPr="00652094">
        <w:rPr>
          <w:lang w:val="de-AT"/>
        </w:rPr>
        <w:t>on Natur aus</w:t>
      </w:r>
      <w:r w:rsidR="00FE414B">
        <w:rPr>
          <w:lang w:val="de-AT"/>
        </w:rPr>
        <w:t>“</w:t>
      </w:r>
      <w:r w:rsidR="00652094" w:rsidRPr="00652094">
        <w:rPr>
          <w:lang w:val="de-AT"/>
        </w:rPr>
        <w:t xml:space="preserve"> </w:t>
      </w:r>
      <w:r>
        <w:rPr>
          <w:lang w:val="de-AT"/>
        </w:rPr>
        <w:t xml:space="preserve">begabt, sagt man. </w:t>
      </w:r>
      <w:r w:rsidR="00FE414B">
        <w:rPr>
          <w:lang w:val="de-AT"/>
        </w:rPr>
        <w:t>V</w:t>
      </w:r>
      <w:r w:rsidR="00652094" w:rsidRPr="00652094">
        <w:rPr>
          <w:lang w:val="de-AT"/>
        </w:rPr>
        <w:t>on Natur aus?</w:t>
      </w:r>
      <w:r w:rsidR="00336717">
        <w:rPr>
          <w:lang w:val="de-AT"/>
        </w:rPr>
        <w:t xml:space="preserve"> Wo </w:t>
      </w:r>
      <w:r w:rsidR="005F174C">
        <w:rPr>
          <w:lang w:val="de-AT"/>
        </w:rPr>
        <w:t>unsere Talente herkommen</w:t>
      </w:r>
      <w:r w:rsidR="00336717">
        <w:rPr>
          <w:lang w:val="de-AT"/>
        </w:rPr>
        <w:t xml:space="preserve">, haben wir soeben gehört: </w:t>
      </w:r>
      <w:r>
        <w:rPr>
          <w:lang w:val="de-AT"/>
        </w:rPr>
        <w:t>Gott</w:t>
      </w:r>
      <w:r w:rsidR="00652094" w:rsidRPr="00652094">
        <w:rPr>
          <w:lang w:val="de-AT"/>
        </w:rPr>
        <w:t xml:space="preserve">, der </w:t>
      </w:r>
      <w:r>
        <w:rPr>
          <w:lang w:val="de-AT"/>
        </w:rPr>
        <w:t xml:space="preserve">Urquell des Lebens </w:t>
      </w:r>
      <w:r w:rsidR="00652094" w:rsidRPr="00652094">
        <w:rPr>
          <w:lang w:val="de-AT"/>
        </w:rPr>
        <w:t xml:space="preserve">teilte sein Vermögen aus. Sein Vermögen! Er hat uns </w:t>
      </w:r>
      <w:r w:rsidR="005F174C">
        <w:rPr>
          <w:lang w:val="de-AT"/>
        </w:rPr>
        <w:t xml:space="preserve">allen </w:t>
      </w:r>
      <w:r w:rsidR="00652094" w:rsidRPr="00652094">
        <w:rPr>
          <w:lang w:val="de-AT"/>
        </w:rPr>
        <w:t xml:space="preserve">viel anvertraut und zugetraut. Deshalb gibt es </w:t>
      </w:r>
      <w:r w:rsidR="005F174C">
        <w:rPr>
          <w:lang w:val="de-AT"/>
        </w:rPr>
        <w:t xml:space="preserve">die herrliche </w:t>
      </w:r>
      <w:r w:rsidR="00652094" w:rsidRPr="00652094">
        <w:rPr>
          <w:lang w:val="de-AT"/>
        </w:rPr>
        <w:t>Palette</w:t>
      </w:r>
      <w:r>
        <w:rPr>
          <w:lang w:val="de-AT"/>
        </w:rPr>
        <w:t xml:space="preserve"> der vielen Begabungen –</w:t>
      </w:r>
      <w:r w:rsidR="00FE414B">
        <w:rPr>
          <w:lang w:val="de-AT"/>
        </w:rPr>
        <w:t xml:space="preserve"> </w:t>
      </w:r>
      <w:r>
        <w:rPr>
          <w:lang w:val="de-AT"/>
        </w:rPr>
        <w:t>technisch, handwerklich</w:t>
      </w:r>
      <w:r w:rsidR="00652094" w:rsidRPr="00652094">
        <w:rPr>
          <w:lang w:val="de-AT"/>
        </w:rPr>
        <w:t xml:space="preserve"> </w:t>
      </w:r>
      <w:r>
        <w:rPr>
          <w:lang w:val="de-AT"/>
        </w:rPr>
        <w:t xml:space="preserve">oder </w:t>
      </w:r>
      <w:r w:rsidR="00652094" w:rsidRPr="00652094">
        <w:rPr>
          <w:lang w:val="de-AT"/>
        </w:rPr>
        <w:t xml:space="preserve">künstlerisch und die vielen </w:t>
      </w:r>
      <w:r w:rsidR="00FE414B">
        <w:rPr>
          <w:lang w:val="de-AT"/>
        </w:rPr>
        <w:t>sozialen Begabungen: Menschen</w:t>
      </w:r>
      <w:r w:rsidR="005F174C">
        <w:rPr>
          <w:lang w:val="de-AT"/>
        </w:rPr>
        <w:t>, die gut z</w:t>
      </w:r>
      <w:r w:rsidR="00652094" w:rsidRPr="00652094">
        <w:rPr>
          <w:lang w:val="de-AT"/>
        </w:rPr>
        <w:t>uhören können, die sich leidenschaftlich für Gerechtigkeit einsetzen, Menschen mit einer Esels-Geduld und solche, die Unruhe stiften</w:t>
      </w:r>
      <w:r w:rsidR="005F174C">
        <w:rPr>
          <w:lang w:val="de-AT"/>
        </w:rPr>
        <w:t xml:space="preserve"> – </w:t>
      </w:r>
      <w:r w:rsidR="00652094" w:rsidRPr="00652094">
        <w:rPr>
          <w:lang w:val="de-AT"/>
        </w:rPr>
        <w:t>um eine müde Gesellschaft aufzuwecken</w:t>
      </w:r>
      <w:r w:rsidR="008707F3">
        <w:rPr>
          <w:lang w:val="de-AT"/>
        </w:rPr>
        <w:t>.</w:t>
      </w:r>
    </w:p>
    <w:p w:rsidR="00732D49" w:rsidRDefault="00732D49" w:rsidP="00732D49">
      <w:pPr>
        <w:rPr>
          <w:b/>
          <w:lang w:val="de-AT"/>
        </w:rPr>
      </w:pPr>
      <w:r w:rsidRPr="00732D49">
        <w:rPr>
          <w:lang w:val="de-AT"/>
        </w:rPr>
        <w:t xml:space="preserve">Ich denke jetzt an einen jungen Mann mit einer </w:t>
      </w:r>
      <w:r w:rsidR="00336717">
        <w:rPr>
          <w:lang w:val="de-AT"/>
        </w:rPr>
        <w:t>gewissen</w:t>
      </w:r>
      <w:r w:rsidRPr="00732D49">
        <w:rPr>
          <w:lang w:val="de-AT"/>
        </w:rPr>
        <w:t xml:space="preserve"> </w:t>
      </w:r>
      <w:r w:rsidR="00336717">
        <w:rPr>
          <w:lang w:val="de-AT"/>
        </w:rPr>
        <w:t>geistigen</w:t>
      </w:r>
      <w:r w:rsidRPr="00732D49">
        <w:rPr>
          <w:lang w:val="de-AT"/>
        </w:rPr>
        <w:t xml:space="preserve"> Beeinträchtigung. Er hat sich zum Ziel gesetzt hat, eine Ausbildung zum </w:t>
      </w:r>
      <w:r w:rsidR="005F174C">
        <w:rPr>
          <w:lang w:val="de-AT"/>
        </w:rPr>
        <w:t>Sozial</w:t>
      </w:r>
      <w:r w:rsidRPr="00732D49">
        <w:rPr>
          <w:lang w:val="de-AT"/>
        </w:rPr>
        <w:t xml:space="preserve">helfer zu machen. Er hat es geschafft, weil er um diese seine </w:t>
      </w:r>
      <w:r w:rsidR="00336717">
        <w:rPr>
          <w:lang w:val="de-AT"/>
        </w:rPr>
        <w:t>(!)</w:t>
      </w:r>
      <w:r w:rsidRPr="00732D49">
        <w:rPr>
          <w:lang w:val="de-AT"/>
        </w:rPr>
        <w:t xml:space="preserve">Begabung wusste und sie ganz „natürlich“ gelebt hat. Seinen Freund im Rollstuhl ins Fußballstadion zu begleiten, war für ihn </w:t>
      </w:r>
      <w:r w:rsidR="00336717">
        <w:rPr>
          <w:lang w:val="de-AT"/>
        </w:rPr>
        <w:t>selbstverständlich</w:t>
      </w:r>
      <w:r w:rsidRPr="00732D49">
        <w:rPr>
          <w:lang w:val="de-AT"/>
        </w:rPr>
        <w:t xml:space="preserve">! </w:t>
      </w:r>
      <w:r w:rsidR="00336717">
        <w:rPr>
          <w:lang w:val="de-AT"/>
        </w:rPr>
        <w:t xml:space="preserve">Ausgehend von diesem Beispiel </w:t>
      </w:r>
      <w:r w:rsidR="005B6009">
        <w:rPr>
          <w:lang w:val="de-AT"/>
        </w:rPr>
        <w:t xml:space="preserve">– heute am Welttag der Armen – </w:t>
      </w:r>
      <w:r w:rsidR="00336717">
        <w:rPr>
          <w:lang w:val="de-AT"/>
        </w:rPr>
        <w:t xml:space="preserve">ein Dank an alle </w:t>
      </w:r>
      <w:r w:rsidRPr="00732D49">
        <w:rPr>
          <w:lang w:val="de-AT"/>
        </w:rPr>
        <w:t>s</w:t>
      </w:r>
      <w:r w:rsidR="00B2671D">
        <w:rPr>
          <w:lang w:val="de-AT"/>
        </w:rPr>
        <w:t xml:space="preserve">olidarisch </w:t>
      </w:r>
      <w:r w:rsidR="00336717">
        <w:rPr>
          <w:lang w:val="de-AT"/>
        </w:rPr>
        <w:t xml:space="preserve">Handelnden, </w:t>
      </w:r>
      <w:r w:rsidRPr="00732D49">
        <w:rPr>
          <w:lang w:val="de-AT"/>
        </w:rPr>
        <w:t xml:space="preserve">sozial Begabten und Engagierten – ob sie mit der Kirche zu tun haben oder nicht! </w:t>
      </w:r>
      <w:r w:rsidRPr="00336717">
        <w:rPr>
          <w:b/>
          <w:lang w:val="de-AT"/>
        </w:rPr>
        <w:t>Gottes-Vermögen haben wir alle bekommen.</w:t>
      </w:r>
    </w:p>
    <w:p w:rsidR="00732D49" w:rsidRPr="00732D49" w:rsidRDefault="00732D49" w:rsidP="00732D49">
      <w:pPr>
        <w:rPr>
          <w:lang w:val="de-AT"/>
        </w:rPr>
      </w:pPr>
      <w:proofErr w:type="spellStart"/>
      <w:r w:rsidRPr="00D87672">
        <w:rPr>
          <w:b/>
        </w:rPr>
        <w:t>Use</w:t>
      </w:r>
      <w:proofErr w:type="spellEnd"/>
      <w:r w:rsidRPr="00D87672">
        <w:rPr>
          <w:b/>
        </w:rPr>
        <w:t xml:space="preserve"> </w:t>
      </w:r>
      <w:proofErr w:type="spellStart"/>
      <w:r w:rsidRPr="00D87672">
        <w:rPr>
          <w:b/>
        </w:rPr>
        <w:t>it</w:t>
      </w:r>
      <w:proofErr w:type="spellEnd"/>
      <w:r w:rsidRPr="00D87672">
        <w:rPr>
          <w:b/>
        </w:rPr>
        <w:t xml:space="preserve"> </w:t>
      </w:r>
      <w:proofErr w:type="spellStart"/>
      <w:r w:rsidRPr="00D87672">
        <w:rPr>
          <w:b/>
        </w:rPr>
        <w:t>or</w:t>
      </w:r>
      <w:proofErr w:type="spellEnd"/>
      <w:r w:rsidRPr="00D87672">
        <w:rPr>
          <w:b/>
        </w:rPr>
        <w:t xml:space="preserve"> lose </w:t>
      </w:r>
      <w:proofErr w:type="spellStart"/>
      <w:r w:rsidRPr="00D87672">
        <w:rPr>
          <w:b/>
        </w:rPr>
        <w:t>it!</w:t>
      </w:r>
      <w:proofErr w:type="spellEnd"/>
      <w:r w:rsidRPr="00D87672">
        <w:t xml:space="preserve"> </w:t>
      </w:r>
      <w:r w:rsidRPr="00732D49">
        <w:t xml:space="preserve">Wenn Du Deine Talente nicht nützt, wirst Du sie verlieren! Nütze Deine Potentiale und Deine Chancen! Optimiere Dein Leben! </w:t>
      </w:r>
      <w:r w:rsidR="005B6009">
        <w:t>U</w:t>
      </w:r>
      <w:r w:rsidRPr="00732D49">
        <w:t>ngenützt</w:t>
      </w:r>
      <w:r w:rsidR="00336717">
        <w:t>e Begabunge</w:t>
      </w:r>
      <w:r w:rsidR="005F174C">
        <w:t>n</w:t>
      </w:r>
      <w:r w:rsidRPr="00732D49">
        <w:t xml:space="preserve"> verkümmern</w:t>
      </w:r>
      <w:r>
        <w:t>.</w:t>
      </w:r>
      <w:r w:rsidRPr="00732D49">
        <w:t xml:space="preserve"> </w:t>
      </w:r>
      <w:proofErr w:type="spellStart"/>
      <w:r w:rsidRPr="00732D49">
        <w:t>Use</w:t>
      </w:r>
      <w:proofErr w:type="spellEnd"/>
      <w:r w:rsidRPr="00732D49">
        <w:t xml:space="preserve"> </w:t>
      </w:r>
      <w:proofErr w:type="spellStart"/>
      <w:r w:rsidRPr="00732D49">
        <w:t>it</w:t>
      </w:r>
      <w:proofErr w:type="spellEnd"/>
      <w:r w:rsidRPr="00732D49">
        <w:t xml:space="preserve"> </w:t>
      </w:r>
      <w:proofErr w:type="spellStart"/>
      <w:r w:rsidRPr="00732D49">
        <w:t>or</w:t>
      </w:r>
      <w:proofErr w:type="spellEnd"/>
      <w:r w:rsidRPr="00732D49">
        <w:t xml:space="preserve"> lose </w:t>
      </w:r>
      <w:proofErr w:type="spellStart"/>
      <w:r w:rsidRPr="00732D49">
        <w:t>it!</w:t>
      </w:r>
      <w:proofErr w:type="spellEnd"/>
      <w:r w:rsidRPr="00732D49">
        <w:t xml:space="preserve"> Verfall bei Nichtnutzung. Kirchliche Caritas will </w:t>
      </w:r>
      <w:r w:rsidR="00336717">
        <w:t>deshalb</w:t>
      </w:r>
      <w:r w:rsidRPr="00732D49">
        <w:t xml:space="preserve"> neben der Sorge um die Verlierer </w:t>
      </w:r>
      <w:r w:rsidR="00EE220E">
        <w:t xml:space="preserve">auch die Begabten fördern – besonders jene, denen nicht die </w:t>
      </w:r>
      <w:r w:rsidR="003129FA">
        <w:t>vielen Optionen</w:t>
      </w:r>
      <w:r w:rsidR="00EE220E">
        <w:t xml:space="preserve"> einer </w:t>
      </w:r>
      <w:r w:rsidR="00336717">
        <w:t>vermögende</w:t>
      </w:r>
      <w:r w:rsidR="005F174C">
        <w:t>n</w:t>
      </w:r>
      <w:r w:rsidR="00336717">
        <w:t xml:space="preserve"> G</w:t>
      </w:r>
      <w:r w:rsidR="00EE220E">
        <w:t>esellschaft in die Wiege gelegt wurden.</w:t>
      </w:r>
      <w:r w:rsidR="005D37C2">
        <w:t xml:space="preserve"> </w:t>
      </w:r>
      <w:r w:rsidR="005B6009">
        <w:t>Klingt alles bestens.</w:t>
      </w:r>
      <w:r>
        <w:t xml:space="preserve"> Und trotzdem </w:t>
      </w:r>
      <w:r w:rsidR="003129FA">
        <w:t>empfinde ich bei diesen Sprüchen immer auch Unbehagen.</w:t>
      </w:r>
      <w:r>
        <w:t xml:space="preserve"> Was zum Beispiel, </w:t>
      </w:r>
      <w:r w:rsidRPr="00732D49">
        <w:rPr>
          <w:lang w:val="de-AT"/>
        </w:rPr>
        <w:t>wenn der Einsatz der eigenen Begabungen zur herben Enttäuschung geführt hat</w:t>
      </w:r>
      <w:r w:rsidR="00027F7C">
        <w:rPr>
          <w:lang w:val="de-AT"/>
        </w:rPr>
        <w:t xml:space="preserve"> – </w:t>
      </w:r>
      <w:r w:rsidR="005B6009">
        <w:rPr>
          <w:lang w:val="de-AT"/>
        </w:rPr>
        <w:t>statt</w:t>
      </w:r>
      <w:r w:rsidRPr="00732D49">
        <w:rPr>
          <w:lang w:val="de-AT"/>
        </w:rPr>
        <w:t xml:space="preserve"> Wertschätzung</w:t>
      </w:r>
      <w:r w:rsidR="00027F7C">
        <w:rPr>
          <w:lang w:val="de-AT"/>
        </w:rPr>
        <w:t>, nur Undank</w:t>
      </w:r>
      <w:r w:rsidRPr="00732D49">
        <w:rPr>
          <w:lang w:val="de-AT"/>
        </w:rPr>
        <w:t xml:space="preserve">?! Was dann, wenn </w:t>
      </w:r>
      <w:r w:rsidR="00027F7C">
        <w:rPr>
          <w:lang w:val="de-AT"/>
        </w:rPr>
        <w:t>das soziale Umfeld</w:t>
      </w:r>
      <w:r w:rsidRPr="00732D49">
        <w:rPr>
          <w:lang w:val="de-AT"/>
        </w:rPr>
        <w:t xml:space="preserve"> keine Verdoppelung der Talente</w:t>
      </w:r>
      <w:r w:rsidR="00027F7C">
        <w:rPr>
          <w:lang w:val="de-AT"/>
        </w:rPr>
        <w:t xml:space="preserve"> </w:t>
      </w:r>
      <w:r w:rsidRPr="00732D49">
        <w:rPr>
          <w:lang w:val="de-AT"/>
        </w:rPr>
        <w:t>zugelassen hat!?</w:t>
      </w:r>
      <w:r w:rsidR="00061AF9">
        <w:rPr>
          <w:lang w:val="de-AT"/>
        </w:rPr>
        <w:t xml:space="preserve"> Was dann</w:t>
      </w:r>
      <w:r>
        <w:rPr>
          <w:lang w:val="de-AT"/>
        </w:rPr>
        <w:t>, wenn</w:t>
      </w:r>
      <w:r w:rsidRPr="00732D49">
        <w:rPr>
          <w:lang w:val="de-AT"/>
        </w:rPr>
        <w:t xml:space="preserve"> die vielen Negativbotschaften </w:t>
      </w:r>
      <w:r w:rsidR="00462DE1" w:rsidRPr="00462DE1">
        <w:rPr>
          <w:lang w:val="de-AT"/>
        </w:rPr>
        <w:t>ihre</w:t>
      </w:r>
      <w:r w:rsidR="00462DE1">
        <w:rPr>
          <w:lang w:val="de-AT"/>
        </w:rPr>
        <w:t xml:space="preserve"> Wirkung zeigen: </w:t>
      </w:r>
      <w:r w:rsidRPr="00732D49">
        <w:rPr>
          <w:lang w:val="de-AT"/>
        </w:rPr>
        <w:t xml:space="preserve">Du schaffst das nicht! Aus </w:t>
      </w:r>
      <w:r w:rsidR="00061AF9">
        <w:rPr>
          <w:lang w:val="de-AT"/>
        </w:rPr>
        <w:t xml:space="preserve">Dir </w:t>
      </w:r>
      <w:r w:rsidR="005B6009">
        <w:rPr>
          <w:lang w:val="de-AT"/>
        </w:rPr>
        <w:t>wird n</w:t>
      </w:r>
      <w:r w:rsidR="00462DE1">
        <w:rPr>
          <w:lang w:val="de-AT"/>
        </w:rPr>
        <w:t>ichts!</w:t>
      </w:r>
      <w:r w:rsidRPr="00732D49">
        <w:rPr>
          <w:lang w:val="de-AT"/>
        </w:rPr>
        <w:t xml:space="preserve"> </w:t>
      </w:r>
    </w:p>
    <w:p w:rsidR="00D117BB" w:rsidRPr="00D117BB" w:rsidRDefault="00003556" w:rsidP="00D117BB">
      <w:pPr>
        <w:rPr>
          <w:lang w:val="de-AT"/>
        </w:rPr>
      </w:pPr>
      <w:r>
        <w:rPr>
          <w:lang w:val="de-AT"/>
        </w:rPr>
        <w:t xml:space="preserve">Und vor allem </w:t>
      </w:r>
      <w:r w:rsidR="00D117BB" w:rsidRPr="00D117BB">
        <w:rPr>
          <w:lang w:val="de-AT"/>
        </w:rPr>
        <w:t xml:space="preserve">was dann, wenn Menschen sich selbst nichts mehr zutrauen? Es heißt vom dritten Knecht: „Er ging weg“, grub ein Loch und versteckte sein Talent. Das Weggehen drückt seine </w:t>
      </w:r>
      <w:r w:rsidR="00336717">
        <w:rPr>
          <w:lang w:val="de-AT"/>
        </w:rPr>
        <w:t>innere</w:t>
      </w:r>
      <w:r w:rsidR="00D117BB" w:rsidRPr="00D117BB">
        <w:rPr>
          <w:lang w:val="de-AT"/>
        </w:rPr>
        <w:t xml:space="preserve"> Distanz aus. Er wollte mit dem, der ihn beschenkt hat, nichts mehr zu tun haben. Als er sein Talent zurückgibt, nennt er das Motiv seines </w:t>
      </w:r>
      <w:r w:rsidR="005B6009">
        <w:rPr>
          <w:lang w:val="de-AT"/>
        </w:rPr>
        <w:t>Tun</w:t>
      </w:r>
      <w:r w:rsidR="00D117BB" w:rsidRPr="00D117BB">
        <w:rPr>
          <w:lang w:val="de-AT"/>
        </w:rPr>
        <w:t xml:space="preserve">s: </w:t>
      </w:r>
      <w:r>
        <w:rPr>
          <w:lang w:val="de-AT"/>
        </w:rPr>
        <w:t>„</w:t>
      </w:r>
      <w:r w:rsidR="00D117BB" w:rsidRPr="00D117BB">
        <w:rPr>
          <w:lang w:val="de-AT"/>
        </w:rPr>
        <w:t>Weil ich Angst hatte.</w:t>
      </w:r>
      <w:r>
        <w:rPr>
          <w:lang w:val="de-AT"/>
        </w:rPr>
        <w:t>“</w:t>
      </w:r>
      <w:r w:rsidR="00D117BB" w:rsidRPr="00D117BB">
        <w:rPr>
          <w:lang w:val="de-AT"/>
        </w:rPr>
        <w:t xml:space="preserve"> Die Angst hat ihm seine ganze Lebenskraft, </w:t>
      </w:r>
      <w:r w:rsidR="00525F48">
        <w:rPr>
          <w:lang w:val="de-AT"/>
        </w:rPr>
        <w:t>s</w:t>
      </w:r>
      <w:r w:rsidR="00D117BB" w:rsidRPr="00D117BB">
        <w:rPr>
          <w:lang w:val="de-AT"/>
        </w:rPr>
        <w:t>eine Begeisterung und alles genommen. Ein traurige</w:t>
      </w:r>
      <w:r w:rsidR="005B6009">
        <w:rPr>
          <w:lang w:val="de-AT"/>
        </w:rPr>
        <w:t>r Befund von einem</w:t>
      </w:r>
      <w:r w:rsidR="00D117BB" w:rsidRPr="00D117BB">
        <w:rPr>
          <w:lang w:val="de-AT"/>
        </w:rPr>
        <w:t xml:space="preserve"> Menschen, der seine Lebens-Gabe nicht zum Einsatz gebracht hat. Aus Angst nicht gelebt. In Bitterkeit gestorben. </w:t>
      </w:r>
      <w:r w:rsidR="00D117BB" w:rsidRPr="005D37C2">
        <w:rPr>
          <w:b/>
          <w:lang w:val="de-AT"/>
        </w:rPr>
        <w:t xml:space="preserve">Die Angst raubt dem Menschen sein ganzes Vermögen. </w:t>
      </w:r>
      <w:r w:rsidR="00D117BB" w:rsidRPr="00D117BB">
        <w:rPr>
          <w:lang w:val="de-AT"/>
        </w:rPr>
        <w:t xml:space="preserve">Ganz egal, ob er viel oder wenig besitzt. Die Angst treibt den Menschen von Gott, von sich selbst und von seinem eigentlichen Auftrag weg. </w:t>
      </w:r>
      <w:r w:rsidR="009B1211">
        <w:rPr>
          <w:lang w:val="de-AT"/>
        </w:rPr>
        <w:t>Angst – und wie wird man/frau sie los? Gibt es im Wort Gottes auch eine Spur zur Befreiung von Angst?</w:t>
      </w:r>
    </w:p>
    <w:p w:rsidR="001B190A" w:rsidRDefault="00003556" w:rsidP="00003556">
      <w:pPr>
        <w:rPr>
          <w:lang w:val="de-AT"/>
        </w:rPr>
      </w:pPr>
      <w:r>
        <w:rPr>
          <w:lang w:val="de-AT"/>
        </w:rPr>
        <w:t>III</w:t>
      </w:r>
      <w:r w:rsidR="004607BD">
        <w:rPr>
          <w:lang w:val="de-AT"/>
        </w:rPr>
        <w:t xml:space="preserve">  </w:t>
      </w:r>
      <w:r w:rsidR="009B1211" w:rsidRPr="00374152">
        <w:rPr>
          <w:b/>
          <w:lang w:val="de-AT"/>
        </w:rPr>
        <w:t>Dankbarkeit</w:t>
      </w:r>
      <w:r w:rsidR="00B85EC2">
        <w:rPr>
          <w:b/>
          <w:lang w:val="de-AT"/>
        </w:rPr>
        <w:t xml:space="preserve"> befreit von Angst</w:t>
      </w:r>
      <w:r w:rsidR="009B1211">
        <w:rPr>
          <w:lang w:val="de-AT"/>
        </w:rPr>
        <w:t xml:space="preserve">. </w:t>
      </w:r>
      <w:r w:rsidR="00B85EC2">
        <w:rPr>
          <w:lang w:val="de-AT"/>
        </w:rPr>
        <w:t>Sie befreit von der Angst</w:t>
      </w:r>
      <w:r w:rsidR="00462DE1">
        <w:rPr>
          <w:lang w:val="de-AT"/>
        </w:rPr>
        <w:t>,</w:t>
      </w:r>
      <w:r w:rsidR="00B85EC2">
        <w:rPr>
          <w:lang w:val="de-AT"/>
        </w:rPr>
        <w:t xml:space="preserve"> zu kurz zu kommen. Die bekannte, dazu gehörige Falle ist das Selbstmitleid. Wer fühlt sich denn heutzutage nicht als Opfer </w:t>
      </w:r>
      <w:r w:rsidR="00B85EC2" w:rsidRPr="00B85EC2">
        <w:rPr>
          <w:lang w:val="de-AT"/>
        </w:rPr>
        <w:t xml:space="preserve">– von allen übersehen und </w:t>
      </w:r>
      <w:r w:rsidR="00462DE1">
        <w:rPr>
          <w:lang w:val="de-AT"/>
        </w:rPr>
        <w:t>ungerecht behandelt</w:t>
      </w:r>
      <w:r w:rsidR="00B85EC2">
        <w:rPr>
          <w:lang w:val="de-AT"/>
        </w:rPr>
        <w:t>? Also: H</w:t>
      </w:r>
      <w:r w:rsidR="00374152">
        <w:rPr>
          <w:lang w:val="de-AT"/>
        </w:rPr>
        <w:t xml:space="preserve">inschauen, wahrnehmen und danken! </w:t>
      </w:r>
      <w:r w:rsidR="00462DE1">
        <w:rPr>
          <w:lang w:val="de-AT"/>
        </w:rPr>
        <w:t xml:space="preserve">Vielleicht nur für das eine Talent! </w:t>
      </w:r>
      <w:r w:rsidR="00B85EC2">
        <w:rPr>
          <w:lang w:val="de-AT"/>
        </w:rPr>
        <w:t xml:space="preserve">Zweitens schützt die Dankbarkeit </w:t>
      </w:r>
      <w:r w:rsidR="009B1211" w:rsidRPr="009B1211">
        <w:rPr>
          <w:lang w:val="de-AT"/>
        </w:rPr>
        <w:t xml:space="preserve">vor der Falle des </w:t>
      </w:r>
      <w:r w:rsidR="009B1211">
        <w:rPr>
          <w:lang w:val="de-AT"/>
        </w:rPr>
        <w:t>Vergleichens</w:t>
      </w:r>
      <w:r w:rsidR="005B6009">
        <w:rPr>
          <w:lang w:val="de-AT"/>
        </w:rPr>
        <w:t xml:space="preserve">. </w:t>
      </w:r>
      <w:r w:rsidR="001B190A">
        <w:rPr>
          <w:lang w:val="de-AT"/>
        </w:rPr>
        <w:t>Im Vergleich mit anderen gibt es immer Defizite zu entdecken</w:t>
      </w:r>
      <w:r w:rsidR="00B85EC2">
        <w:rPr>
          <w:lang w:val="de-AT"/>
        </w:rPr>
        <w:t>:</w:t>
      </w:r>
      <w:r w:rsidR="00027F7C">
        <w:rPr>
          <w:lang w:val="de-AT"/>
        </w:rPr>
        <w:t xml:space="preserve"> Er oder Sie ist </w:t>
      </w:r>
      <w:r w:rsidR="00462DE1">
        <w:rPr>
          <w:lang w:val="de-AT"/>
        </w:rPr>
        <w:t>attraktiver, intelligenter</w:t>
      </w:r>
      <w:r w:rsidR="00027F7C">
        <w:rPr>
          <w:lang w:val="de-AT"/>
        </w:rPr>
        <w:t>, angesehener, erfolgreicher, usf.</w:t>
      </w:r>
      <w:r w:rsidR="003129FA">
        <w:rPr>
          <w:lang w:val="de-AT"/>
        </w:rPr>
        <w:t xml:space="preserve"> Eine unnötige Traurigkeit ist vorprogrammiert.</w:t>
      </w:r>
      <w:r w:rsidR="00027F7C">
        <w:rPr>
          <w:lang w:val="de-AT"/>
        </w:rPr>
        <w:t xml:space="preserve"> Vergleichen macht traurig.</w:t>
      </w:r>
      <w:r w:rsidR="003129FA">
        <w:rPr>
          <w:lang w:val="de-AT"/>
        </w:rPr>
        <w:t xml:space="preserve"> </w:t>
      </w:r>
      <w:r w:rsidR="001B190A">
        <w:rPr>
          <w:lang w:val="de-AT"/>
        </w:rPr>
        <w:t xml:space="preserve"> </w:t>
      </w:r>
      <w:r w:rsidR="00462DE1">
        <w:rPr>
          <w:lang w:val="de-AT"/>
        </w:rPr>
        <w:t xml:space="preserve">In der Logik des heutigen Gleichnisses </w:t>
      </w:r>
      <w:r w:rsidRPr="00003556">
        <w:rPr>
          <w:lang w:val="de-AT"/>
        </w:rPr>
        <w:t xml:space="preserve">wäre die Antwort für denjenigen, der nur das eine Talent erhalten hat, </w:t>
      </w:r>
      <w:r w:rsidR="00374152">
        <w:rPr>
          <w:lang w:val="de-AT"/>
        </w:rPr>
        <w:t xml:space="preserve">genau </w:t>
      </w:r>
      <w:r w:rsidRPr="00003556">
        <w:rPr>
          <w:lang w:val="de-AT"/>
        </w:rPr>
        <w:t xml:space="preserve">dieselbe gewesen: „Sehr gut, du bist ein </w:t>
      </w:r>
      <w:r w:rsidR="00462DE1">
        <w:rPr>
          <w:lang w:val="de-AT"/>
        </w:rPr>
        <w:t>großartige</w:t>
      </w:r>
      <w:r w:rsidRPr="00003556">
        <w:rPr>
          <w:lang w:val="de-AT"/>
        </w:rPr>
        <w:t>r D</w:t>
      </w:r>
      <w:r w:rsidR="00027F7C">
        <w:rPr>
          <w:lang w:val="de-AT"/>
        </w:rPr>
        <w:t>iener!</w:t>
      </w:r>
      <w:r w:rsidR="003E3D0F">
        <w:rPr>
          <w:lang w:val="de-AT"/>
        </w:rPr>
        <w:t xml:space="preserve"> Komm nimm teil an der Freude</w:t>
      </w:r>
      <w:r w:rsidR="00374152">
        <w:rPr>
          <w:lang w:val="de-AT"/>
        </w:rPr>
        <w:t xml:space="preserve"> deines Herrn</w:t>
      </w:r>
      <w:r w:rsidR="003E3D0F">
        <w:rPr>
          <w:lang w:val="de-AT"/>
        </w:rPr>
        <w:t>!</w:t>
      </w:r>
      <w:r w:rsidR="00462DE1">
        <w:rPr>
          <w:lang w:val="de-AT"/>
        </w:rPr>
        <w:t xml:space="preserve">“ Aber was dann, </w:t>
      </w:r>
      <w:r w:rsidR="00B85EC2">
        <w:rPr>
          <w:lang w:val="de-AT"/>
        </w:rPr>
        <w:t xml:space="preserve">wenn man </w:t>
      </w:r>
      <w:r w:rsidR="00462DE1">
        <w:rPr>
          <w:lang w:val="de-AT"/>
        </w:rPr>
        <w:t xml:space="preserve">wirklich </w:t>
      </w:r>
      <w:r w:rsidR="00B85EC2">
        <w:rPr>
          <w:lang w:val="de-AT"/>
        </w:rPr>
        <w:t>scheitert?</w:t>
      </w:r>
    </w:p>
    <w:p w:rsidR="00003556" w:rsidRPr="00003556" w:rsidRDefault="00B85EC2" w:rsidP="00003556">
      <w:pPr>
        <w:rPr>
          <w:lang w:val="de-AT"/>
        </w:rPr>
      </w:pPr>
      <w:r>
        <w:rPr>
          <w:b/>
          <w:lang w:val="de-AT"/>
        </w:rPr>
        <w:t>Scheitern kann zum Segen werden.</w:t>
      </w:r>
      <w:r w:rsidR="00003556" w:rsidRPr="00003556">
        <w:rPr>
          <w:lang w:val="de-AT"/>
        </w:rPr>
        <w:t xml:space="preserve"> Ich denke an meinen Freund. Durch seine Alkoholerkrankung hat er alles verloren. Sein ganzes Vermögen, seine berufliche Karriere und das schlimmste, seine Ehe und Familie. Aber, nachdem er sich und seine Alkoholerkrankung so weit in den Griff bekommen hat, wurde er fähig, sich für andere einzusetzen. Er versteht nun genau jene, die im selben Elend gelandet sind, er kennt ihre Leiden und Verzweiflung. Gott hat ihm durch einen schmerzhaften Weg hindurch das Vermögen geschenkt, mit Empathie und Herzblut für jene dazu sein, die dringend Hilfe brauchen.</w:t>
      </w:r>
    </w:p>
    <w:p w:rsidR="00462DE1" w:rsidRDefault="00B85EC2" w:rsidP="00462DE1">
      <w:pPr>
        <w:rPr>
          <w:lang w:val="de-AT"/>
        </w:rPr>
      </w:pPr>
      <w:r w:rsidRPr="008E0B62">
        <w:rPr>
          <w:b/>
          <w:lang w:val="de-AT"/>
        </w:rPr>
        <w:t>Zutrauen ist größer als Angst!</w:t>
      </w:r>
      <w:r>
        <w:rPr>
          <w:lang w:val="de-AT"/>
        </w:rPr>
        <w:t xml:space="preserve"> </w:t>
      </w:r>
      <w:r w:rsidR="002272D6">
        <w:rPr>
          <w:lang w:val="de-AT"/>
        </w:rPr>
        <w:t xml:space="preserve">In unserer täglichen Caritas-Arbeit erleben wir nicht nur das Versagen und die vielen Gesichter von Not. Wir erleben auch, dass sich Menschen </w:t>
      </w:r>
      <w:r w:rsidR="00FE414B">
        <w:rPr>
          <w:lang w:val="de-AT"/>
        </w:rPr>
        <w:t xml:space="preserve">wieder </w:t>
      </w:r>
      <w:r w:rsidR="002272D6">
        <w:rPr>
          <w:lang w:val="de-AT"/>
        </w:rPr>
        <w:t>aufrichten</w:t>
      </w:r>
      <w:r w:rsidR="00FE414B">
        <w:rPr>
          <w:lang w:val="de-AT"/>
        </w:rPr>
        <w:t xml:space="preserve"> und ihr Leben </w:t>
      </w:r>
      <w:r w:rsidR="002272D6">
        <w:rPr>
          <w:lang w:val="de-AT"/>
        </w:rPr>
        <w:t>in die Hand nehmen</w:t>
      </w:r>
      <w:r w:rsidR="00126BE5">
        <w:rPr>
          <w:lang w:val="de-AT"/>
        </w:rPr>
        <w:t xml:space="preserve">. Entscheidend ist das Zutrauen und Zusprechen von Mut. </w:t>
      </w:r>
      <w:r w:rsidR="002272D6">
        <w:rPr>
          <w:lang w:val="de-AT"/>
        </w:rPr>
        <w:t xml:space="preserve">Wir erleben nicht nur Neid und Missgunst, sondern auch </w:t>
      </w:r>
      <w:r w:rsidR="00126BE5">
        <w:rPr>
          <w:lang w:val="de-AT"/>
        </w:rPr>
        <w:t xml:space="preserve">berührende Solidarität und Zusammengehörigkeit. Wir erleben nicht nur </w:t>
      </w:r>
      <w:r w:rsidR="002272D6">
        <w:rPr>
          <w:lang w:val="de-AT"/>
        </w:rPr>
        <w:t>Verzweiflung</w:t>
      </w:r>
      <w:r w:rsidR="00126BE5">
        <w:rPr>
          <w:lang w:val="de-AT"/>
        </w:rPr>
        <w:t>. Wir erleben auch</w:t>
      </w:r>
      <w:r w:rsidR="002272D6">
        <w:rPr>
          <w:lang w:val="de-AT"/>
        </w:rPr>
        <w:t xml:space="preserve"> viel </w:t>
      </w:r>
      <w:r w:rsidR="00462DE1">
        <w:rPr>
          <w:lang w:val="de-AT"/>
        </w:rPr>
        <w:t>Freude und</w:t>
      </w:r>
      <w:r w:rsidR="002272D6">
        <w:rPr>
          <w:lang w:val="de-AT"/>
        </w:rPr>
        <w:t xml:space="preserve"> Kreativität</w:t>
      </w:r>
      <w:r w:rsidR="00126BE5">
        <w:rPr>
          <w:lang w:val="de-AT"/>
        </w:rPr>
        <w:t xml:space="preserve">, </w:t>
      </w:r>
      <w:r w:rsidR="002272D6">
        <w:rPr>
          <w:lang w:val="de-AT"/>
        </w:rPr>
        <w:t xml:space="preserve">wenn Menschen </w:t>
      </w:r>
      <w:r w:rsidR="00126BE5">
        <w:rPr>
          <w:lang w:val="de-AT"/>
        </w:rPr>
        <w:t xml:space="preserve">Wertschätzung erfahren. Gott verteilt </w:t>
      </w:r>
      <w:r w:rsidR="00462DE1">
        <w:rPr>
          <w:lang w:val="de-AT"/>
        </w:rPr>
        <w:t xml:space="preserve">mit Sicherheit </w:t>
      </w:r>
      <w:r w:rsidR="00126BE5">
        <w:rPr>
          <w:lang w:val="de-AT"/>
        </w:rPr>
        <w:t xml:space="preserve">sein Vermögen nicht nach weltlichen Schemata. </w:t>
      </w:r>
      <w:r w:rsidR="00462DE1" w:rsidRPr="00462DE1">
        <w:rPr>
          <w:lang w:val="de-AT"/>
        </w:rPr>
        <w:t>Oft lässt er gerade jenen, die sich selbst nicht für fähig halten, spezielle Begabungen zukommen.</w:t>
      </w:r>
      <w:r w:rsidR="00462DE1">
        <w:rPr>
          <w:lang w:val="de-AT"/>
        </w:rPr>
        <w:t xml:space="preserve"> Wer sind denn die wirklich Vermögenden? </w:t>
      </w:r>
      <w:r w:rsidR="00FE414B">
        <w:rPr>
          <w:lang w:val="de-AT"/>
        </w:rPr>
        <w:t xml:space="preserve">Wir </w:t>
      </w:r>
      <w:r w:rsidR="00462DE1" w:rsidRPr="00462DE1">
        <w:rPr>
          <w:lang w:val="de-AT"/>
        </w:rPr>
        <w:t>müssen von den Armen lernen!</w:t>
      </w:r>
    </w:p>
    <w:p w:rsidR="003E3393" w:rsidRDefault="003E3393" w:rsidP="003E3393">
      <w:pPr>
        <w:jc w:val="right"/>
        <w:rPr>
          <w:i/>
          <w:lang w:val="de-AT"/>
        </w:rPr>
      </w:pPr>
    </w:p>
    <w:p w:rsidR="003E3393" w:rsidRPr="003E3393" w:rsidRDefault="003E3393" w:rsidP="003E3393">
      <w:pPr>
        <w:jc w:val="right"/>
        <w:rPr>
          <w:i/>
          <w:lang w:val="de-AT"/>
        </w:rPr>
      </w:pPr>
      <w:r w:rsidRPr="003E3393">
        <w:rPr>
          <w:i/>
          <w:lang w:val="de-AT"/>
        </w:rPr>
        <w:t xml:space="preserve">Bischofsvikar Hermann </w:t>
      </w:r>
      <w:proofErr w:type="spellStart"/>
      <w:r w:rsidRPr="003E3393">
        <w:rPr>
          <w:i/>
          <w:lang w:val="de-AT"/>
        </w:rPr>
        <w:t>Glettler</w:t>
      </w:r>
      <w:proofErr w:type="spellEnd"/>
      <w:r w:rsidRPr="003E3393">
        <w:rPr>
          <w:i/>
          <w:lang w:val="de-AT"/>
        </w:rPr>
        <w:t>, 19. November 2017</w:t>
      </w:r>
    </w:p>
    <w:sectPr w:rsidR="003E3393" w:rsidRPr="003E339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E45F8"/>
    <w:multiLevelType w:val="hybridMultilevel"/>
    <w:tmpl w:val="5170C09C"/>
    <w:lvl w:ilvl="0" w:tplc="9056D25A">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nsid w:val="1CC73283"/>
    <w:multiLevelType w:val="hybridMultilevel"/>
    <w:tmpl w:val="992EFF8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nsid w:val="298B7D62"/>
    <w:multiLevelType w:val="hybridMultilevel"/>
    <w:tmpl w:val="0928AD3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nsid w:val="2C614AA5"/>
    <w:multiLevelType w:val="hybridMultilevel"/>
    <w:tmpl w:val="B9EE9560"/>
    <w:lvl w:ilvl="0" w:tplc="CDA6D14A">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36173D4D"/>
    <w:multiLevelType w:val="hybridMultilevel"/>
    <w:tmpl w:val="474E113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384"/>
    <w:rsid w:val="00003556"/>
    <w:rsid w:val="00027F7C"/>
    <w:rsid w:val="00061AF9"/>
    <w:rsid w:val="00067B17"/>
    <w:rsid w:val="000835EF"/>
    <w:rsid w:val="00123770"/>
    <w:rsid w:val="00125C55"/>
    <w:rsid w:val="00126BE5"/>
    <w:rsid w:val="001273AE"/>
    <w:rsid w:val="00133704"/>
    <w:rsid w:val="00140E70"/>
    <w:rsid w:val="0015520B"/>
    <w:rsid w:val="001A145C"/>
    <w:rsid w:val="001B190A"/>
    <w:rsid w:val="001B1D81"/>
    <w:rsid w:val="001D76FA"/>
    <w:rsid w:val="002272D6"/>
    <w:rsid w:val="00253536"/>
    <w:rsid w:val="00272231"/>
    <w:rsid w:val="002A1B23"/>
    <w:rsid w:val="002D74D2"/>
    <w:rsid w:val="002F53D6"/>
    <w:rsid w:val="00311D53"/>
    <w:rsid w:val="003129FA"/>
    <w:rsid w:val="00336717"/>
    <w:rsid w:val="00374152"/>
    <w:rsid w:val="003A61E4"/>
    <w:rsid w:val="003E3393"/>
    <w:rsid w:val="003E3D0F"/>
    <w:rsid w:val="00441294"/>
    <w:rsid w:val="004607BD"/>
    <w:rsid w:val="00462DE1"/>
    <w:rsid w:val="004722CF"/>
    <w:rsid w:val="00495CEF"/>
    <w:rsid w:val="004B2494"/>
    <w:rsid w:val="004B283A"/>
    <w:rsid w:val="0050056E"/>
    <w:rsid w:val="00506050"/>
    <w:rsid w:val="00525F48"/>
    <w:rsid w:val="00541BEA"/>
    <w:rsid w:val="005523B5"/>
    <w:rsid w:val="005B6009"/>
    <w:rsid w:val="005D37C2"/>
    <w:rsid w:val="005D6370"/>
    <w:rsid w:val="005F174C"/>
    <w:rsid w:val="00652094"/>
    <w:rsid w:val="00686820"/>
    <w:rsid w:val="00732D49"/>
    <w:rsid w:val="00733FE4"/>
    <w:rsid w:val="0078616C"/>
    <w:rsid w:val="007953D7"/>
    <w:rsid w:val="00795A70"/>
    <w:rsid w:val="00825384"/>
    <w:rsid w:val="00850C97"/>
    <w:rsid w:val="008707F3"/>
    <w:rsid w:val="008766CD"/>
    <w:rsid w:val="00885AAF"/>
    <w:rsid w:val="008E0B62"/>
    <w:rsid w:val="009B1211"/>
    <w:rsid w:val="00A538D6"/>
    <w:rsid w:val="00A54967"/>
    <w:rsid w:val="00A67122"/>
    <w:rsid w:val="00AB11F3"/>
    <w:rsid w:val="00AF404F"/>
    <w:rsid w:val="00B2671D"/>
    <w:rsid w:val="00B442CC"/>
    <w:rsid w:val="00B572E9"/>
    <w:rsid w:val="00B73FA1"/>
    <w:rsid w:val="00B85EC2"/>
    <w:rsid w:val="00C32D66"/>
    <w:rsid w:val="00C34E87"/>
    <w:rsid w:val="00C76606"/>
    <w:rsid w:val="00C802F9"/>
    <w:rsid w:val="00C867A6"/>
    <w:rsid w:val="00CA657E"/>
    <w:rsid w:val="00CB468C"/>
    <w:rsid w:val="00CC12CF"/>
    <w:rsid w:val="00D056EB"/>
    <w:rsid w:val="00D117BB"/>
    <w:rsid w:val="00D87672"/>
    <w:rsid w:val="00DA2113"/>
    <w:rsid w:val="00DD540A"/>
    <w:rsid w:val="00E269F4"/>
    <w:rsid w:val="00E73B0C"/>
    <w:rsid w:val="00ED1ADF"/>
    <w:rsid w:val="00EE220E"/>
    <w:rsid w:val="00F515B2"/>
    <w:rsid w:val="00F877BC"/>
    <w:rsid w:val="00FE2993"/>
    <w:rsid w:val="00FE414B"/>
    <w:rsid w:val="00FF7F4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rsid w:val="008253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82538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rsid w:val="008253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8253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3915A38E.dotm</Template>
  <TotalTime>0</TotalTime>
  <Pages>1</Pages>
  <Words>798</Words>
  <Characters>5032</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DIOGRZ</Company>
  <LinksUpToDate>false</LinksUpToDate>
  <CharactersWithSpaces>5819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 BOG</dc:creator>
  <cp:lastModifiedBy>Admin BOG</cp:lastModifiedBy>
  <cp:revision>5</cp:revision>
  <cp:lastPrinted>2017-11-15T14:49:00Z</cp:lastPrinted>
  <dcterms:created xsi:type="dcterms:W3CDTF">2017-11-15T14:15:00Z</dcterms:created>
  <dcterms:modified xsi:type="dcterms:W3CDTF">2017-11-18T09:51:00Z</dcterms:modified>
</cp:coreProperties>
</file>